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Event Info"/>
      </w:tblPr>
      <w:tblGrid>
        <w:gridCol w:w="3675"/>
        <w:gridCol w:w="570"/>
        <w:gridCol w:w="3675"/>
      </w:tblGrid>
      <w:tr w:rsidR="0043611E" w14:paraId="42F161A5" w14:textId="77777777" w:rsidTr="00B4425D">
        <w:trPr>
          <w:jc w:val="center"/>
        </w:trPr>
        <w:tc>
          <w:tcPr>
            <w:tcW w:w="3675" w:type="dxa"/>
          </w:tcPr>
          <w:p w14:paraId="1AF2F4C3" w14:textId="77777777" w:rsidR="0043611E" w:rsidRPr="002A7710" w:rsidRDefault="0043611E" w:rsidP="00B4425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Klubbdress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Tr.Lyn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Hovin</w:t>
            </w:r>
          </w:p>
          <w:p w14:paraId="75A49AE1" w14:textId="77777777" w:rsidR="0043611E" w:rsidRDefault="0043611E" w:rsidP="00B4425D">
            <w:pPr>
              <w:pStyle w:val="Bildetekst"/>
            </w:pPr>
          </w:p>
        </w:tc>
        <w:tc>
          <w:tcPr>
            <w:tcW w:w="570" w:type="dxa"/>
          </w:tcPr>
          <w:p w14:paraId="46D692DD" w14:textId="77777777" w:rsidR="0043611E" w:rsidRDefault="0043611E" w:rsidP="00B4425D"/>
        </w:tc>
        <w:tc>
          <w:tcPr>
            <w:tcW w:w="3675" w:type="dxa"/>
          </w:tcPr>
          <w:p w14:paraId="30CCFC22" w14:textId="77777777" w:rsidR="0043611E" w:rsidRPr="004B2E6C" w:rsidRDefault="0043611E" w:rsidP="00B4425D"/>
        </w:tc>
      </w:tr>
    </w:tbl>
    <w:p w14:paraId="413BC0BF" w14:textId="77777777" w:rsidR="0043611E" w:rsidRDefault="0043611E" w:rsidP="0043611E">
      <w:pPr>
        <w:pStyle w:val="Adresse"/>
        <w:rPr>
          <w:sz w:val="28"/>
          <w:szCs w:val="28"/>
        </w:rPr>
      </w:pPr>
      <w:r w:rsidRPr="00EC0A2F">
        <w:rPr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DF695A9" wp14:editId="27D85DAC">
                <wp:simplePos x="0" y="0"/>
                <wp:positionH relativeFrom="margin">
                  <wp:posOffset>1387475</wp:posOffset>
                </wp:positionH>
                <wp:positionV relativeFrom="paragraph">
                  <wp:posOffset>1270000</wp:posOffset>
                </wp:positionV>
                <wp:extent cx="4152900" cy="1009650"/>
                <wp:effectExtent l="0" t="0" r="19050" b="19050"/>
                <wp:wrapSquare wrapText="bothSides"/>
                <wp:docPr id="10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29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1A47A9" w14:textId="77777777" w:rsidR="0043611E" w:rsidRDefault="0043611E" w:rsidP="0043611E">
                            <w:r>
                              <w:t xml:space="preserve">Bag: Hummel </w:t>
                            </w:r>
                            <w:proofErr w:type="spellStart"/>
                            <w:r>
                              <w:t>Spillerbag</w:t>
                            </w:r>
                            <w:proofErr w:type="spellEnd"/>
                            <w:r>
                              <w:t>, stor nok (</w:t>
                            </w:r>
                            <w:proofErr w:type="spellStart"/>
                            <w:r>
                              <w:t>str</w:t>
                            </w:r>
                            <w:proofErr w:type="spellEnd"/>
                            <w:r>
                              <w:t xml:space="preserve"> M) til å ha med det man behøver på trening og på kamp. Vi </w:t>
                            </w:r>
                            <w:r w:rsidRPr="005D0C24">
                              <w:rPr>
                                <w:u w:val="single"/>
                              </w:rPr>
                              <w:t>kan</w:t>
                            </w:r>
                            <w:r>
                              <w:t xml:space="preserve"> levere i </w:t>
                            </w:r>
                            <w:proofErr w:type="spellStart"/>
                            <w:r>
                              <w:t>str</w:t>
                            </w:r>
                            <w:proofErr w:type="spellEnd"/>
                            <w:r>
                              <w:t xml:space="preserve"> S til de aller minste </w:t>
                            </w:r>
                            <w:r>
                              <w:br/>
                              <w:t>Veil pris: 349,-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br/>
                              <w:t xml:space="preserve">Tilbud: </w:t>
                            </w:r>
                            <w:r>
                              <w:rPr>
                                <w:highlight w:val="yellow"/>
                              </w:rPr>
                              <w:t>259</w:t>
                            </w:r>
                            <w:r w:rsidRPr="00EA1CEA">
                              <w:rPr>
                                <w:highlight w:val="yellow"/>
                              </w:rPr>
                              <w:t>,-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br/>
                              <w:t>Hvilken størrelse behøver du?:____________________________________________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kstboks 2" o:spid="_x0000_s1026" type="#_x0000_t202" style="position:absolute;margin-left:109.25pt;margin-top:100pt;width:327pt;height:79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">
                <v:textbox>
                  <w:txbxContent>
                    <w:p w14:paraId="221A47A9" w14:textId="77777777" w:rsidR="0043611E" w:rsidRDefault="0043611E" w:rsidP="0043611E">
                      <w:r>
                        <w:t xml:space="preserve">Bag: Hummel </w:t>
                      </w:r>
                      <w:proofErr w:type="spellStart"/>
                      <w:r>
                        <w:t>Spillerbag</w:t>
                      </w:r>
                      <w:proofErr w:type="spellEnd"/>
                      <w:r>
                        <w:t>, stor nok (</w:t>
                      </w:r>
                      <w:proofErr w:type="spellStart"/>
                      <w:r>
                        <w:t>str</w:t>
                      </w:r>
                      <w:proofErr w:type="spellEnd"/>
                      <w:r>
                        <w:t xml:space="preserve"> M) til å ha med det man behøver på trening og på kamp. Vi </w:t>
                      </w:r>
                      <w:r w:rsidRPr="005D0C24">
                        <w:rPr>
                          <w:u w:val="single"/>
                        </w:rPr>
                        <w:t>kan</w:t>
                      </w:r>
                      <w:r>
                        <w:t xml:space="preserve"> levere i </w:t>
                      </w:r>
                      <w:proofErr w:type="spellStart"/>
                      <w:r>
                        <w:t>str</w:t>
                      </w:r>
                      <w:proofErr w:type="spellEnd"/>
                      <w:r>
                        <w:t xml:space="preserve"> S til de aller minste </w:t>
                      </w:r>
                      <w:r>
                        <w:br/>
                        <w:t>Veil pris: 349,-</w:t>
                      </w:r>
                      <w:r>
                        <w:tab/>
                      </w:r>
                      <w:r>
                        <w:tab/>
                      </w:r>
                      <w:r>
                        <w:br/>
                        <w:t xml:space="preserve">Tilbud: </w:t>
                      </w:r>
                      <w:r>
                        <w:rPr>
                          <w:highlight w:val="yellow"/>
                        </w:rPr>
                        <w:t>259</w:t>
                      </w:r>
                      <w:r w:rsidRPr="00EA1CEA">
                        <w:rPr>
                          <w:highlight w:val="yellow"/>
                        </w:rPr>
                        <w:t>,-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br/>
                        <w:t>Hvilken størrelse behøver du?:____________________________________________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D2120">
        <w:rPr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28E4AE7" wp14:editId="17DC5B55">
                <wp:simplePos x="0" y="0"/>
                <wp:positionH relativeFrom="margin">
                  <wp:posOffset>1387475</wp:posOffset>
                </wp:positionH>
                <wp:positionV relativeFrom="paragraph">
                  <wp:posOffset>2512060</wp:posOffset>
                </wp:positionV>
                <wp:extent cx="4152900" cy="1009650"/>
                <wp:effectExtent l="0" t="0" r="19050" b="19050"/>
                <wp:wrapSquare wrapText="bothSides"/>
                <wp:docPr id="12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29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0243C9" w14:textId="77777777" w:rsidR="0043611E" w:rsidRDefault="0043611E" w:rsidP="0043611E">
                            <w:r>
                              <w:t xml:space="preserve">Shorts: Størrelse? vi anbefaler at du kommer innom og prøver. Vi har </w:t>
                            </w:r>
                            <w:proofErr w:type="spellStart"/>
                            <w:r>
                              <w:t>shortser</w:t>
                            </w:r>
                            <w:proofErr w:type="spellEnd"/>
                            <w:r>
                              <w:t xml:space="preserve"> i barn, dame, og herre modell.</w:t>
                            </w:r>
                            <w:r>
                              <w:br/>
                              <w:t xml:space="preserve">Veil pris </w:t>
                            </w:r>
                            <w:proofErr w:type="spellStart"/>
                            <w:r>
                              <w:t>str</w:t>
                            </w:r>
                            <w:proofErr w:type="spellEnd"/>
                            <w:r>
                              <w:t xml:space="preserve"> barn: 249,-</w:t>
                            </w:r>
                            <w:r>
                              <w:tab/>
                            </w:r>
                            <w:r>
                              <w:tab/>
                              <w:t>Veil pris voksen: 299,-</w:t>
                            </w:r>
                            <w:r>
                              <w:br/>
                              <w:t xml:space="preserve">Tilbud: </w:t>
                            </w:r>
                            <w:r>
                              <w:rPr>
                                <w:highlight w:val="yellow"/>
                              </w:rPr>
                              <w:t>189</w:t>
                            </w:r>
                            <w:r w:rsidRPr="00EA1CEA">
                              <w:rPr>
                                <w:highlight w:val="yellow"/>
                              </w:rPr>
                              <w:t>,-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Tilbud: </w:t>
                            </w:r>
                            <w:r>
                              <w:rPr>
                                <w:highlight w:val="yellow"/>
                              </w:rPr>
                              <w:t>129</w:t>
                            </w:r>
                            <w:r w:rsidRPr="00EA1CEA">
                              <w:rPr>
                                <w:highlight w:val="yellow"/>
                              </w:rPr>
                              <w:t>,-</w:t>
                            </w:r>
                            <w:r>
                              <w:br/>
                              <w:t>Hvilken størrelse behøver du?:____________________________________________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09.25pt;margin-top:197.8pt;width:327pt;height:79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">
                <v:textbox>
                  <w:txbxContent>
                    <w:p w14:paraId="190243C9" w14:textId="77777777" w:rsidR="0043611E" w:rsidRDefault="0043611E" w:rsidP="0043611E">
                      <w:r>
                        <w:t xml:space="preserve">Shorts: Størrelse? vi anbefaler at du kommer innom og prøver. Vi har </w:t>
                      </w:r>
                      <w:proofErr w:type="spellStart"/>
                      <w:r>
                        <w:t>shortser</w:t>
                      </w:r>
                      <w:proofErr w:type="spellEnd"/>
                      <w:r>
                        <w:t xml:space="preserve"> i barn, dame, og herre modell.</w:t>
                      </w:r>
                      <w:r>
                        <w:br/>
                        <w:t xml:space="preserve">Veil pris </w:t>
                      </w:r>
                      <w:proofErr w:type="spellStart"/>
                      <w:r>
                        <w:t>str</w:t>
                      </w:r>
                      <w:proofErr w:type="spellEnd"/>
                      <w:r>
                        <w:t xml:space="preserve"> barn: 249,-</w:t>
                      </w:r>
                      <w:r>
                        <w:tab/>
                      </w:r>
                      <w:r>
                        <w:tab/>
                        <w:t>Veil pris voksen: 299,-</w:t>
                      </w:r>
                      <w:r>
                        <w:br/>
                        <w:t xml:space="preserve">Tilbud: </w:t>
                      </w:r>
                      <w:r>
                        <w:rPr>
                          <w:highlight w:val="yellow"/>
                        </w:rPr>
                        <w:t>189</w:t>
                      </w:r>
                      <w:r w:rsidRPr="00EA1CEA">
                        <w:rPr>
                          <w:highlight w:val="yellow"/>
                        </w:rPr>
                        <w:t>,-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Tilbud: </w:t>
                      </w:r>
                      <w:r>
                        <w:rPr>
                          <w:highlight w:val="yellow"/>
                        </w:rPr>
                        <w:t>129</w:t>
                      </w:r>
                      <w:r w:rsidRPr="00EA1CEA">
                        <w:rPr>
                          <w:highlight w:val="yellow"/>
                        </w:rPr>
                        <w:t>,-</w:t>
                      </w:r>
                      <w:r>
                        <w:br/>
                        <w:t>Hvilken størrelse behøver du?:____________________________________________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94CD7">
        <w:rPr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BA8966E" wp14:editId="0D9FEFE7">
                <wp:simplePos x="0" y="0"/>
                <wp:positionH relativeFrom="margin">
                  <wp:posOffset>1387475</wp:posOffset>
                </wp:positionH>
                <wp:positionV relativeFrom="paragraph">
                  <wp:posOffset>3808095</wp:posOffset>
                </wp:positionV>
                <wp:extent cx="4152900" cy="1009650"/>
                <wp:effectExtent l="0" t="0" r="19050" b="19050"/>
                <wp:wrapSquare wrapText="bothSides"/>
                <wp:docPr id="16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29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ABE3EB" w14:textId="77777777" w:rsidR="0043611E" w:rsidRDefault="0043611E" w:rsidP="0043611E">
                            <w:r>
                              <w:t>Jakke: Størrelse barn eller voksen. Modellen kan avvike fra bildet, men prisen er den samme</w:t>
                            </w:r>
                            <w:r>
                              <w:br/>
                              <w:t>Veil pris barn: 449,-</w:t>
                            </w:r>
                            <w:r>
                              <w:tab/>
                            </w:r>
                            <w:r>
                              <w:tab/>
                              <w:t>Veil pris voksen: 499,-</w:t>
                            </w:r>
                            <w:r>
                              <w:br/>
                              <w:t xml:space="preserve">Tilbud: </w:t>
                            </w:r>
                            <w:r>
                              <w:rPr>
                                <w:highlight w:val="yellow"/>
                              </w:rPr>
                              <w:t>33</w:t>
                            </w:r>
                            <w:r w:rsidRPr="00EA1CEA">
                              <w:rPr>
                                <w:highlight w:val="yellow"/>
                              </w:rPr>
                              <w:t>9,-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Tilbud: </w:t>
                            </w:r>
                            <w:r>
                              <w:rPr>
                                <w:highlight w:val="yellow"/>
                              </w:rPr>
                              <w:t>37</w:t>
                            </w:r>
                            <w:r w:rsidRPr="00EA1CEA">
                              <w:rPr>
                                <w:highlight w:val="yellow"/>
                              </w:rPr>
                              <w:t>9,-</w:t>
                            </w:r>
                            <w:r>
                              <w:br/>
                              <w:t>Hvilken størrelse behøver du?:____________________________________________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09.25pt;margin-top:299.85pt;width:327pt;height:79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">
                <v:textbox>
                  <w:txbxContent>
                    <w:p w14:paraId="22ABE3EB" w14:textId="77777777" w:rsidR="0043611E" w:rsidRDefault="0043611E" w:rsidP="0043611E">
                      <w:r>
                        <w:t>Jakke: Størrelse barn eller voksen. Modellen kan avvike fra bildet, men prisen er den samme</w:t>
                      </w:r>
                      <w:r>
                        <w:br/>
                        <w:t>Veil pris barn: 449,-</w:t>
                      </w:r>
                      <w:r>
                        <w:tab/>
                      </w:r>
                      <w:r>
                        <w:tab/>
                        <w:t>Veil pris voksen: 499,-</w:t>
                      </w:r>
                      <w:r>
                        <w:br/>
                        <w:t xml:space="preserve">Tilbud: </w:t>
                      </w:r>
                      <w:r>
                        <w:rPr>
                          <w:highlight w:val="yellow"/>
                        </w:rPr>
                        <w:t>33</w:t>
                      </w:r>
                      <w:r w:rsidRPr="00EA1CEA">
                        <w:rPr>
                          <w:highlight w:val="yellow"/>
                        </w:rPr>
                        <w:t>9,-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Tilbud: </w:t>
                      </w:r>
                      <w:r>
                        <w:rPr>
                          <w:highlight w:val="yellow"/>
                        </w:rPr>
                        <w:t>37</w:t>
                      </w:r>
                      <w:r w:rsidRPr="00EA1CEA">
                        <w:rPr>
                          <w:highlight w:val="yellow"/>
                        </w:rPr>
                        <w:t>9,-</w:t>
                      </w:r>
                      <w:r>
                        <w:br/>
                        <w:t>Hvilken størrelse behøver du?:____________________________________________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94CD7">
        <w:rPr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BC320CC" wp14:editId="17CE0E93">
                <wp:simplePos x="0" y="0"/>
                <wp:positionH relativeFrom="margin">
                  <wp:posOffset>1387475</wp:posOffset>
                </wp:positionH>
                <wp:positionV relativeFrom="paragraph">
                  <wp:posOffset>5254625</wp:posOffset>
                </wp:positionV>
                <wp:extent cx="4152900" cy="1009650"/>
                <wp:effectExtent l="0" t="0" r="19050" b="19050"/>
                <wp:wrapSquare wrapText="bothSides"/>
                <wp:docPr id="19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29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CEE9BD" w14:textId="77777777" w:rsidR="0043611E" w:rsidRDefault="0043611E" w:rsidP="0043611E">
                            <w:r>
                              <w:t>Bukse: Størrelse barn eller voksen. Modellen kan avvike fra bildet, men prisen er den samme</w:t>
                            </w:r>
                            <w:r>
                              <w:br/>
                              <w:t>Veil pris barn: 399,-</w:t>
                            </w:r>
                            <w:r>
                              <w:tab/>
                            </w:r>
                            <w:r>
                              <w:tab/>
                              <w:t>Veil pris voksen: 449,-</w:t>
                            </w:r>
                            <w:r>
                              <w:br/>
                              <w:t xml:space="preserve">Tilbud: </w:t>
                            </w:r>
                            <w:r>
                              <w:rPr>
                                <w:highlight w:val="yellow"/>
                              </w:rPr>
                              <w:t>299</w:t>
                            </w:r>
                            <w:r w:rsidRPr="00EA1CEA">
                              <w:rPr>
                                <w:highlight w:val="yellow"/>
                              </w:rPr>
                              <w:t>,-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Tilbud: </w:t>
                            </w:r>
                            <w:r>
                              <w:rPr>
                                <w:highlight w:val="yellow"/>
                              </w:rPr>
                              <w:t>339</w:t>
                            </w:r>
                            <w:r w:rsidRPr="00EA1CEA">
                              <w:rPr>
                                <w:highlight w:val="yellow"/>
                              </w:rPr>
                              <w:t>,-</w:t>
                            </w:r>
                            <w:r>
                              <w:br/>
                              <w:t>Hvilken størrelse behøver du?:____________________________________________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09.25pt;margin-top:413.75pt;width:327pt;height:79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">
                <v:textbox>
                  <w:txbxContent>
                    <w:p w14:paraId="5ECEE9BD" w14:textId="77777777" w:rsidR="0043611E" w:rsidRDefault="0043611E" w:rsidP="0043611E">
                      <w:r>
                        <w:t>Bukse: Størrelse barn eller voksen. Modellen kan avvike fra bildet, men prisen er den samme</w:t>
                      </w:r>
                      <w:r>
                        <w:br/>
                        <w:t>Veil pris barn: 399,-</w:t>
                      </w:r>
                      <w:r>
                        <w:tab/>
                      </w:r>
                      <w:r>
                        <w:tab/>
                        <w:t>Veil pris voksen: 449,-</w:t>
                      </w:r>
                      <w:r>
                        <w:br/>
                        <w:t xml:space="preserve">Tilbud: </w:t>
                      </w:r>
                      <w:r>
                        <w:rPr>
                          <w:highlight w:val="yellow"/>
                        </w:rPr>
                        <w:t>299</w:t>
                      </w:r>
                      <w:r w:rsidRPr="00EA1CEA">
                        <w:rPr>
                          <w:highlight w:val="yellow"/>
                        </w:rPr>
                        <w:t>,-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Tilbud: </w:t>
                      </w:r>
                      <w:r>
                        <w:rPr>
                          <w:highlight w:val="yellow"/>
                        </w:rPr>
                        <w:t>339</w:t>
                      </w:r>
                      <w:r w:rsidRPr="00EA1CEA">
                        <w:rPr>
                          <w:highlight w:val="yellow"/>
                        </w:rPr>
                        <w:t>,-</w:t>
                      </w:r>
                      <w:r>
                        <w:br/>
                        <w:t>Hvilken størrelse behøver du?:____________________________________________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C0A2F">
        <w:rPr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711D66C" wp14:editId="625BCFD7">
                <wp:simplePos x="0" y="0"/>
                <wp:positionH relativeFrom="margin">
                  <wp:align>right</wp:align>
                </wp:positionH>
                <wp:positionV relativeFrom="paragraph">
                  <wp:posOffset>73660</wp:posOffset>
                </wp:positionV>
                <wp:extent cx="4152900" cy="1009650"/>
                <wp:effectExtent l="0" t="0" r="19050" b="19050"/>
                <wp:wrapSquare wrapText="bothSides"/>
                <wp:docPr id="8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29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B78D60" w14:textId="77777777" w:rsidR="0043611E" w:rsidRDefault="0043611E" w:rsidP="0043611E">
                            <w:r>
                              <w:t xml:space="preserve">Sokker: Vi kjører den mest solgte håndballsokken i 3pk fra Hummel. </w:t>
                            </w:r>
                            <w:r w:rsidRPr="005F1961">
                              <w:rPr>
                                <w:u w:val="single"/>
                              </w:rPr>
                              <w:t>Skriv opp skostørrelsen du bruker</w:t>
                            </w:r>
                            <w:r>
                              <w:t xml:space="preserve">, så finner vi rett sokk. </w:t>
                            </w:r>
                            <w:r>
                              <w:br/>
                              <w:t>Veil pris: 199,-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br/>
                              <w:t xml:space="preserve">Tilbud: </w:t>
                            </w:r>
                            <w:r>
                              <w:rPr>
                                <w:highlight w:val="yellow"/>
                              </w:rPr>
                              <w:t>99</w:t>
                            </w:r>
                            <w:r w:rsidRPr="00EA1CEA">
                              <w:rPr>
                                <w:highlight w:val="yellow"/>
                              </w:rPr>
                              <w:t>,-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br/>
                              <w:t>Hvilken størrelse behøver du?:____________________________________________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75.8pt;margin-top:5.8pt;width:327pt;height:79.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">
                <v:textbox>
                  <w:txbxContent>
                    <w:p w14:paraId="6DB78D60" w14:textId="77777777" w:rsidR="0043611E" w:rsidRDefault="0043611E" w:rsidP="0043611E">
                      <w:r>
                        <w:t xml:space="preserve">Sokker: Vi kjører den mest solgte håndballsokken i 3pk fra Hummel. </w:t>
                      </w:r>
                      <w:r w:rsidRPr="005F1961">
                        <w:rPr>
                          <w:u w:val="single"/>
                        </w:rPr>
                        <w:t>Skriv opp skostørrelsen du bruker</w:t>
                      </w:r>
                      <w:r>
                        <w:t xml:space="preserve">, så finner vi rett sokk. </w:t>
                      </w:r>
                      <w:r>
                        <w:br/>
                        <w:t>Veil pris: 199,-</w:t>
                      </w:r>
                      <w:r>
                        <w:tab/>
                      </w:r>
                      <w:r>
                        <w:tab/>
                      </w:r>
                      <w:r>
                        <w:br/>
                        <w:t xml:space="preserve">Tilbud: </w:t>
                      </w:r>
                      <w:r>
                        <w:rPr>
                          <w:highlight w:val="yellow"/>
                        </w:rPr>
                        <w:t>99</w:t>
                      </w:r>
                      <w:r w:rsidRPr="00EA1CEA">
                        <w:rPr>
                          <w:highlight w:val="yellow"/>
                        </w:rPr>
                        <w:t>,-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br/>
                        <w:t>Hvilken størrelse behøver du?:____________________________________________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94CD7">
        <w:rPr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7414671" wp14:editId="1E384700">
                <wp:simplePos x="0" y="0"/>
                <wp:positionH relativeFrom="margin">
                  <wp:align>right</wp:align>
                </wp:positionH>
                <wp:positionV relativeFrom="paragraph">
                  <wp:posOffset>7143750</wp:posOffset>
                </wp:positionV>
                <wp:extent cx="4143375" cy="1219200"/>
                <wp:effectExtent l="0" t="0" r="28575" b="19050"/>
                <wp:wrapSquare wrapText="bothSides"/>
                <wp:docPr id="21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337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8A1048" w14:textId="77777777" w:rsidR="0043611E" w:rsidRPr="00CA7A58" w:rsidRDefault="0043611E" w:rsidP="0043611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A7A58">
                              <w:rPr>
                                <w:b/>
                                <w:sz w:val="28"/>
                                <w:szCs w:val="28"/>
                              </w:rPr>
                              <w:t>PAKKEPRIS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ved kjøp av alt</w:t>
                            </w:r>
                            <w:r w:rsidRPr="00CA7A58">
                              <w:rPr>
                                <w:b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4B9F483D" w14:textId="77777777" w:rsidR="0043611E" w:rsidRDefault="0043611E" w:rsidP="0043611E">
                            <w:pPr>
                              <w:jc w:val="center"/>
                            </w:pPr>
                            <w:r>
                              <w:t>Veil voksen: 1795,- (pluss trykk av navn 150,-)</w:t>
                            </w:r>
                            <w:r>
                              <w:br/>
                              <w:t>Veil barn: 1645,- (pluss trykk av navn 150,-)</w:t>
                            </w:r>
                          </w:p>
                          <w:p w14:paraId="38A31AD6" w14:textId="77777777" w:rsidR="0043611E" w:rsidRPr="00CA7A58" w:rsidRDefault="0043611E" w:rsidP="0043611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Tilbud barn: 1045</w:t>
                            </w:r>
                            <w:r w:rsidRPr="00CA7A58"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,-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Tilbud voksen: 1145</w:t>
                            </w:r>
                            <w:r w:rsidRPr="00CA7A58"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,-</w:t>
                            </w:r>
                            <w:r w:rsidRPr="00CA7A58"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75.05pt;margin-top:562.5pt;width:326.25pt;height:96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">
                <v:textbox>
                  <w:txbxContent>
                    <w:p w14:paraId="008A1048" w14:textId="77777777" w:rsidR="0043611E" w:rsidRPr="00CA7A58" w:rsidRDefault="0043611E" w:rsidP="0043611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CA7A58">
                        <w:rPr>
                          <w:b/>
                          <w:sz w:val="28"/>
                          <w:szCs w:val="28"/>
                        </w:rPr>
                        <w:t>PAKKEPRIS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ved kjøp av alt</w:t>
                      </w:r>
                      <w:r w:rsidRPr="00CA7A58">
                        <w:rPr>
                          <w:b/>
                          <w:sz w:val="28"/>
                          <w:szCs w:val="28"/>
                        </w:rPr>
                        <w:t>:</w:t>
                      </w:r>
                    </w:p>
                    <w:p w14:paraId="4B9F483D" w14:textId="77777777" w:rsidR="0043611E" w:rsidRDefault="0043611E" w:rsidP="0043611E">
                      <w:pPr>
                        <w:jc w:val="center"/>
                      </w:pPr>
                      <w:r>
                        <w:t>Veil voksen: 1795,- (pluss trykk av navn 150,-)</w:t>
                      </w:r>
                      <w:r>
                        <w:br/>
                        <w:t>Veil barn: 1645,- (pluss trykk av navn 150,-)</w:t>
                      </w:r>
                    </w:p>
                    <w:p w14:paraId="38A31AD6" w14:textId="77777777" w:rsidR="0043611E" w:rsidRPr="00CA7A58" w:rsidRDefault="0043611E" w:rsidP="0043611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highlight w:val="yellow"/>
                        </w:rPr>
                        <w:t>Tilbud barn: 1045</w:t>
                      </w:r>
                      <w:r w:rsidRPr="00CA7A58">
                        <w:rPr>
                          <w:b/>
                          <w:sz w:val="28"/>
                          <w:szCs w:val="28"/>
                          <w:highlight w:val="yellow"/>
                        </w:rPr>
                        <w:t>,-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b/>
                          <w:sz w:val="28"/>
                          <w:szCs w:val="28"/>
                          <w:highlight w:val="yellow"/>
                        </w:rPr>
                        <w:t>Tilbud voksen: 1145</w:t>
                      </w:r>
                      <w:r w:rsidRPr="00CA7A58">
                        <w:rPr>
                          <w:b/>
                          <w:sz w:val="28"/>
                          <w:szCs w:val="28"/>
                          <w:highlight w:val="yellow"/>
                        </w:rPr>
                        <w:t>,-</w:t>
                      </w:r>
                      <w:r w:rsidRPr="00CA7A58">
                        <w:rPr>
                          <w:b/>
                          <w:sz w:val="28"/>
                          <w:szCs w:val="28"/>
                        </w:rPr>
                        <w:tab/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8"/>
          <w:szCs w:val="28"/>
          <w:lang w:val="en-US"/>
        </w:rPr>
        <w:drawing>
          <wp:inline distT="0" distB="0" distL="0" distR="0" wp14:anchorId="70089ED8" wp14:editId="15C2A820">
            <wp:extent cx="1133475" cy="1133475"/>
            <wp:effectExtent l="0" t="0" r="9525" b="9525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37230_maxi_0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val="en-US"/>
        </w:rPr>
        <w:drawing>
          <wp:inline distT="0" distB="0" distL="0" distR="0" wp14:anchorId="67B89D94" wp14:editId="30821B52">
            <wp:extent cx="1236889" cy="1028700"/>
            <wp:effectExtent l="0" t="0" r="1905" b="0"/>
            <wp:docPr id="9" name="Bil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58728_maxi_0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4851" cy="1051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val="en-US"/>
        </w:rPr>
        <w:drawing>
          <wp:inline distT="0" distB="0" distL="0" distR="0" wp14:anchorId="0A5EE97E" wp14:editId="76302BEF">
            <wp:extent cx="1171575" cy="1171575"/>
            <wp:effectExtent l="0" t="0" r="9525" b="9525"/>
            <wp:docPr id="14" name="Bil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ortky_hummel_stay_authentic_w_poly_shorts_b_6dfdf37eadae7cc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val="en-US"/>
        </w:rPr>
        <w:drawing>
          <wp:inline distT="0" distB="0" distL="0" distR="0" wp14:anchorId="311273A0" wp14:editId="2BEA8815">
            <wp:extent cx="962329" cy="1390650"/>
            <wp:effectExtent l="0" t="0" r="9525" b="0"/>
            <wp:docPr id="15" name="Bild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36-409-2001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984" cy="1420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val="en-US"/>
        </w:rPr>
        <w:drawing>
          <wp:inline distT="0" distB="0" distL="0" distR="0" wp14:anchorId="5F7367FE" wp14:editId="6969575C">
            <wp:extent cx="666750" cy="1821721"/>
            <wp:effectExtent l="0" t="0" r="0" b="7620"/>
            <wp:docPr id="17" name="Bild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32-101-200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329" cy="1929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E3601" w14:textId="77777777" w:rsidR="0043611E" w:rsidRDefault="0043611E" w:rsidP="0043611E">
      <w:pPr>
        <w:pStyle w:val="Adresse"/>
        <w:rPr>
          <w:sz w:val="28"/>
          <w:szCs w:val="28"/>
        </w:rPr>
      </w:pPr>
    </w:p>
    <w:p w14:paraId="354A9D4E" w14:textId="77777777" w:rsidR="0043611E" w:rsidRDefault="0043611E" w:rsidP="0043611E">
      <w:pPr>
        <w:pStyle w:val="Adresse"/>
        <w:rPr>
          <w:sz w:val="28"/>
          <w:szCs w:val="28"/>
        </w:rPr>
      </w:pPr>
    </w:p>
    <w:p w14:paraId="0A81841E" w14:textId="77777777" w:rsidR="0043611E" w:rsidRDefault="0043611E" w:rsidP="0043611E">
      <w:pPr>
        <w:pStyle w:val="Adresse"/>
        <w:rPr>
          <w:sz w:val="28"/>
          <w:szCs w:val="28"/>
        </w:rPr>
      </w:pPr>
    </w:p>
    <w:p w14:paraId="25B63104" w14:textId="77777777" w:rsidR="0043611E" w:rsidRDefault="0043611E" w:rsidP="0043611E">
      <w:pPr>
        <w:pStyle w:val="Adresse"/>
        <w:rPr>
          <w:sz w:val="28"/>
          <w:szCs w:val="28"/>
        </w:rPr>
      </w:pPr>
    </w:p>
    <w:p w14:paraId="5983302E" w14:textId="77777777" w:rsidR="0043611E" w:rsidRDefault="0043611E" w:rsidP="0043611E">
      <w:pPr>
        <w:pStyle w:val="Adresse"/>
        <w:rPr>
          <w:sz w:val="28"/>
          <w:szCs w:val="28"/>
        </w:rPr>
      </w:pPr>
    </w:p>
    <w:p w14:paraId="18DC4ABA" w14:textId="77777777" w:rsidR="0043611E" w:rsidRDefault="0043611E" w:rsidP="0043611E">
      <w:pPr>
        <w:pStyle w:val="Adresse"/>
        <w:rPr>
          <w:sz w:val="28"/>
          <w:szCs w:val="28"/>
        </w:rPr>
      </w:pPr>
    </w:p>
    <w:p w14:paraId="562B7844" w14:textId="77777777" w:rsidR="0043611E" w:rsidRDefault="0043611E" w:rsidP="0043611E">
      <w:pPr>
        <w:pStyle w:val="Adresse"/>
        <w:rPr>
          <w:sz w:val="28"/>
          <w:szCs w:val="28"/>
        </w:rPr>
      </w:pPr>
    </w:p>
    <w:p w14:paraId="5CB1B978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VED BESTILLING BEHØVER VI FØLGENDE OPPLYSNINGER:</w:t>
      </w:r>
    </w:p>
    <w:p w14:paraId="29251899" w14:textId="77777777" w:rsidR="0043611E" w:rsidRDefault="0043611E" w:rsidP="0043611E">
      <w:pPr>
        <w:pStyle w:val="Adresse"/>
        <w:rPr>
          <w:sz w:val="28"/>
          <w:szCs w:val="28"/>
        </w:rPr>
      </w:pPr>
    </w:p>
    <w:p w14:paraId="0F2D5D8F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Navn på spiller:__________________________________________________</w:t>
      </w:r>
    </w:p>
    <w:p w14:paraId="5A6ADE5C" w14:textId="77777777" w:rsidR="0043611E" w:rsidRDefault="0043611E" w:rsidP="0043611E">
      <w:pPr>
        <w:pStyle w:val="Adresse"/>
        <w:rPr>
          <w:sz w:val="28"/>
          <w:szCs w:val="28"/>
        </w:rPr>
      </w:pPr>
    </w:p>
    <w:p w14:paraId="50E15E17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Email adresse til spiller eller foresatt(e):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  <w:t>_______________________________________________________________________________</w:t>
      </w:r>
    </w:p>
    <w:p w14:paraId="70E37D0E" w14:textId="77777777" w:rsidR="0043611E" w:rsidRDefault="0043611E" w:rsidP="0043611E">
      <w:pPr>
        <w:pStyle w:val="Adresse"/>
        <w:rPr>
          <w:sz w:val="28"/>
          <w:szCs w:val="28"/>
        </w:rPr>
      </w:pPr>
    </w:p>
    <w:p w14:paraId="62418715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Telefonnummer til foresatt(e):____________________________________________</w:t>
      </w:r>
    </w:p>
    <w:p w14:paraId="06E81A5B" w14:textId="77777777" w:rsidR="0043611E" w:rsidRDefault="0043611E" w:rsidP="0043611E">
      <w:pPr>
        <w:pStyle w:val="Adresse"/>
        <w:rPr>
          <w:sz w:val="28"/>
          <w:szCs w:val="28"/>
        </w:rPr>
      </w:pPr>
    </w:p>
    <w:p w14:paraId="1147D3DA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Navn og adresse til foresatt(e):</w:t>
      </w:r>
    </w:p>
    <w:p w14:paraId="0B970DEB" w14:textId="77777777" w:rsidR="0043611E" w:rsidRDefault="0043611E" w:rsidP="0043611E">
      <w:pPr>
        <w:pStyle w:val="Adresse"/>
        <w:rPr>
          <w:sz w:val="28"/>
          <w:szCs w:val="28"/>
        </w:rPr>
      </w:pPr>
    </w:p>
    <w:p w14:paraId="3CFD9AEE" w14:textId="77777777" w:rsidR="0043611E" w:rsidRDefault="0043611E" w:rsidP="0043611E">
      <w:pPr>
        <w:pStyle w:val="Adresse"/>
        <w:pBdr>
          <w:top w:val="single" w:sz="12" w:space="1" w:color="auto"/>
          <w:bottom w:val="single" w:sz="12" w:space="1" w:color="auto"/>
        </w:pBdr>
        <w:rPr>
          <w:sz w:val="28"/>
          <w:szCs w:val="28"/>
        </w:rPr>
      </w:pPr>
    </w:p>
    <w:p w14:paraId="682D7CE4" w14:textId="77777777" w:rsidR="0043611E" w:rsidRDefault="0043611E" w:rsidP="0043611E">
      <w:pPr>
        <w:pStyle w:val="Adresse"/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14:paraId="341D2E44" w14:textId="77777777" w:rsidR="0043611E" w:rsidRDefault="0043611E" w:rsidP="0043611E">
      <w:pPr>
        <w:pStyle w:val="Adresse"/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14:paraId="5E84AEB5" w14:textId="77777777" w:rsidR="0043611E" w:rsidRDefault="0043611E" w:rsidP="0043611E">
      <w:pPr>
        <w:pStyle w:val="Adresse"/>
        <w:rPr>
          <w:sz w:val="28"/>
          <w:szCs w:val="28"/>
        </w:rPr>
      </w:pPr>
    </w:p>
    <w:p w14:paraId="232F44F3" w14:textId="77777777" w:rsidR="0043611E" w:rsidRDefault="0043611E" w:rsidP="0043611E">
      <w:pPr>
        <w:pStyle w:val="Adresse"/>
        <w:rPr>
          <w:sz w:val="28"/>
          <w:szCs w:val="28"/>
        </w:rPr>
      </w:pPr>
    </w:p>
    <w:p w14:paraId="6774E708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Total pakkepris på deres bestilling:___________________________________________</w:t>
      </w:r>
    </w:p>
    <w:p w14:paraId="0AD0060F" w14:textId="77777777" w:rsidR="0043611E" w:rsidRDefault="0043611E" w:rsidP="0043611E">
      <w:pPr>
        <w:pStyle w:val="Adresse"/>
        <w:rPr>
          <w:sz w:val="28"/>
          <w:szCs w:val="28"/>
        </w:rPr>
      </w:pPr>
    </w:p>
    <w:p w14:paraId="6985335B" w14:textId="77777777" w:rsidR="0043611E" w:rsidRDefault="0043611E" w:rsidP="0043611E">
      <w:pPr>
        <w:pStyle w:val="Adresse"/>
        <w:rPr>
          <w:sz w:val="28"/>
          <w:szCs w:val="28"/>
        </w:rPr>
      </w:pPr>
    </w:p>
    <w:p w14:paraId="361015F5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Vi trykker navn og logoer etter avtale med klubbledelsen. Dette vil normalt koste 50,- pr navnelogo men er inkludert i denne bestillingen.</w:t>
      </w:r>
    </w:p>
    <w:p w14:paraId="22272110" w14:textId="77777777" w:rsidR="0043611E" w:rsidRDefault="0043611E" w:rsidP="0043611E">
      <w:pPr>
        <w:pStyle w:val="Adresse"/>
        <w:rPr>
          <w:sz w:val="28"/>
          <w:szCs w:val="28"/>
        </w:rPr>
      </w:pPr>
    </w:p>
    <w:p w14:paraId="522C1A1C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Skriv med blokkbokstaver/svært tydelig hvilket navn som vi skal trykke på Shorts, jakke, og bukse:</w:t>
      </w:r>
    </w:p>
    <w:p w14:paraId="00F27FF7" w14:textId="77777777" w:rsidR="0043611E" w:rsidRDefault="0043611E" w:rsidP="0043611E">
      <w:pPr>
        <w:pStyle w:val="Adresse"/>
        <w:rPr>
          <w:sz w:val="28"/>
          <w:szCs w:val="28"/>
        </w:rPr>
      </w:pPr>
    </w:p>
    <w:p w14:paraId="7223C765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Shorts:</w:t>
      </w:r>
      <w:r>
        <w:rPr>
          <w:sz w:val="28"/>
          <w:szCs w:val="28"/>
        </w:rPr>
        <w:tab/>
        <w:t>________________________________________</w:t>
      </w:r>
    </w:p>
    <w:p w14:paraId="61A57563" w14:textId="77777777" w:rsidR="0043611E" w:rsidRDefault="0043611E" w:rsidP="0043611E">
      <w:pPr>
        <w:pStyle w:val="Adresse"/>
        <w:rPr>
          <w:sz w:val="28"/>
          <w:szCs w:val="28"/>
        </w:rPr>
      </w:pPr>
    </w:p>
    <w:p w14:paraId="23953A8C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Jakke:</w:t>
      </w:r>
      <w:r>
        <w:rPr>
          <w:sz w:val="28"/>
          <w:szCs w:val="28"/>
        </w:rPr>
        <w:tab/>
        <w:t>________________________________________</w:t>
      </w:r>
    </w:p>
    <w:p w14:paraId="2EF3CFB2" w14:textId="77777777" w:rsidR="0043611E" w:rsidRDefault="0043611E" w:rsidP="0043611E">
      <w:pPr>
        <w:pStyle w:val="Adresse"/>
        <w:rPr>
          <w:sz w:val="28"/>
          <w:szCs w:val="28"/>
        </w:rPr>
      </w:pPr>
    </w:p>
    <w:p w14:paraId="5A73BA67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Bukse:</w:t>
      </w:r>
      <w:r>
        <w:rPr>
          <w:sz w:val="28"/>
          <w:szCs w:val="28"/>
        </w:rPr>
        <w:tab/>
        <w:t>________________________________________</w:t>
      </w:r>
    </w:p>
    <w:p w14:paraId="24C2D9FC" w14:textId="77777777" w:rsidR="0043611E" w:rsidRDefault="0043611E" w:rsidP="0043611E">
      <w:pPr>
        <w:pStyle w:val="Adresse"/>
        <w:rPr>
          <w:sz w:val="28"/>
          <w:szCs w:val="28"/>
        </w:rPr>
      </w:pPr>
    </w:p>
    <w:p w14:paraId="623166D8" w14:textId="77777777" w:rsidR="0043611E" w:rsidRDefault="0043611E" w:rsidP="0043611E">
      <w:pPr>
        <w:pStyle w:val="Adresse"/>
        <w:rPr>
          <w:sz w:val="28"/>
          <w:szCs w:val="28"/>
        </w:rPr>
      </w:pPr>
    </w:p>
    <w:p w14:paraId="1C43658E" w14:textId="77777777" w:rsidR="0043611E" w:rsidRDefault="0043611E" w:rsidP="0043611E">
      <w:pPr>
        <w:pStyle w:val="Adresse"/>
        <w:rPr>
          <w:sz w:val="28"/>
          <w:szCs w:val="28"/>
        </w:rPr>
      </w:pPr>
    </w:p>
    <w:p w14:paraId="609BC071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Dato og signatur fra økonomisk ansvarlig for bestillingen:</w:t>
      </w:r>
    </w:p>
    <w:p w14:paraId="5232904F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br/>
        <w:t>___________________________________________________________________</w:t>
      </w:r>
    </w:p>
    <w:p w14:paraId="78D6F7B2" w14:textId="77777777" w:rsidR="0043611E" w:rsidRDefault="0043611E" w:rsidP="0043611E">
      <w:pPr>
        <w:pStyle w:val="Adresse"/>
        <w:rPr>
          <w:sz w:val="28"/>
          <w:szCs w:val="28"/>
        </w:rPr>
      </w:pPr>
      <w:r w:rsidRPr="00BE0CBD">
        <w:rPr>
          <w:noProof/>
          <w:sz w:val="28"/>
          <w:szCs w:val="28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9494755" wp14:editId="5B42325D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3086100" cy="1104900"/>
                <wp:effectExtent l="0" t="0" r="0" b="0"/>
                <wp:wrapSquare wrapText="bothSides"/>
                <wp:docPr id="21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AAED04" w14:textId="77777777" w:rsidR="0043611E" w:rsidRPr="00BE0CBD" w:rsidRDefault="0043611E" w:rsidP="0043611E">
                            <w:pPr>
                              <w:rPr>
                                <w:rFonts w:ascii="Arial Black" w:hAnsi="Arial Black"/>
                                <w:sz w:val="52"/>
                                <w:szCs w:val="52"/>
                              </w:rPr>
                            </w:pPr>
                            <w:r w:rsidRPr="00BE0CBD">
                              <w:rPr>
                                <w:rFonts w:ascii="Arial Black" w:hAnsi="Arial Black"/>
                                <w:b/>
                                <w:sz w:val="52"/>
                                <w:szCs w:val="52"/>
                              </w:rPr>
                              <w:t xml:space="preserve">PAKKETILBUD </w:t>
                            </w:r>
                            <w:proofErr w:type="spellStart"/>
                            <w:r w:rsidRPr="00BE0CBD">
                              <w:rPr>
                                <w:rFonts w:ascii="Arial Black" w:hAnsi="Arial Black"/>
                                <w:b/>
                                <w:sz w:val="52"/>
                                <w:szCs w:val="52"/>
                              </w:rPr>
                              <w:t>KLUBBDRESS</w:t>
                            </w:r>
                            <w:proofErr w:type="spellEnd"/>
                            <w:r>
                              <w:rPr>
                                <w:rFonts w:ascii="Arial Black" w:hAnsi="Arial Black"/>
                                <w:sz w:val="52"/>
                                <w:szCs w:val="52"/>
                              </w:rPr>
                              <w:t>!</w:t>
                            </w:r>
                            <w:r w:rsidRPr="00BE0CBD">
                              <w:rPr>
                                <w:rFonts w:ascii="Arial Black" w:hAnsi="Arial Black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91.8pt;margin-top:0;width:243pt;height:87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" stroked="f">
                <v:textbox>
                  <w:txbxContent>
                    <w:p w14:paraId="56AAED04" w14:textId="77777777" w:rsidR="0043611E" w:rsidRPr="00BE0CBD" w:rsidRDefault="0043611E" w:rsidP="0043611E">
                      <w:pPr>
                        <w:rPr>
                          <w:rFonts w:ascii="Arial Black" w:hAnsi="Arial Black"/>
                          <w:sz w:val="52"/>
                          <w:szCs w:val="52"/>
                        </w:rPr>
                      </w:pPr>
                      <w:r w:rsidRPr="00BE0CBD">
                        <w:rPr>
                          <w:rFonts w:ascii="Arial Black" w:hAnsi="Arial Black"/>
                          <w:b/>
                          <w:sz w:val="52"/>
                          <w:szCs w:val="52"/>
                        </w:rPr>
                        <w:t xml:space="preserve">PAKKETILBUD </w:t>
                      </w:r>
                      <w:proofErr w:type="spellStart"/>
                      <w:r w:rsidRPr="00BE0CBD">
                        <w:rPr>
                          <w:rFonts w:ascii="Arial Black" w:hAnsi="Arial Black"/>
                          <w:b/>
                          <w:sz w:val="52"/>
                          <w:szCs w:val="52"/>
                        </w:rPr>
                        <w:t>KLUBBDRESS</w:t>
                      </w:r>
                      <w:proofErr w:type="spellEnd"/>
                      <w:r>
                        <w:rPr>
                          <w:rFonts w:ascii="Arial Black" w:hAnsi="Arial Black"/>
                          <w:sz w:val="52"/>
                          <w:szCs w:val="52"/>
                        </w:rPr>
                        <w:t>!</w:t>
                      </w:r>
                      <w:r w:rsidRPr="00BE0CBD">
                        <w:rPr>
                          <w:rFonts w:ascii="Arial Black" w:hAnsi="Arial Black"/>
                          <w:sz w:val="52"/>
                          <w:szCs w:val="52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66432" behindDoc="0" locked="0" layoutInCell="1" allowOverlap="1" wp14:anchorId="1592F341" wp14:editId="418AB372">
            <wp:simplePos x="0" y="0"/>
            <wp:positionH relativeFrom="margin">
              <wp:align>left</wp:align>
            </wp:positionH>
            <wp:positionV relativeFrom="paragraph">
              <wp:posOffset>-90170</wp:posOffset>
            </wp:positionV>
            <wp:extent cx="2143125" cy="1095375"/>
            <wp:effectExtent l="95250" t="0" r="200025" b="257175"/>
            <wp:wrapNone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ovin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09537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152400" dist="12000" dir="900000" sy="98000" kx="110000" ky="200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E94F10" w14:textId="77777777" w:rsidR="0043611E" w:rsidRDefault="0043611E" w:rsidP="0043611E">
      <w:pPr>
        <w:pStyle w:val="Adresse"/>
        <w:rPr>
          <w:sz w:val="28"/>
          <w:szCs w:val="28"/>
        </w:rPr>
      </w:pPr>
    </w:p>
    <w:p w14:paraId="368B0C21" w14:textId="77777777" w:rsidR="0043611E" w:rsidRDefault="0043611E" w:rsidP="0043611E">
      <w:pPr>
        <w:pStyle w:val="Adresse"/>
        <w:rPr>
          <w:sz w:val="28"/>
          <w:szCs w:val="28"/>
        </w:rPr>
      </w:pPr>
    </w:p>
    <w:p w14:paraId="0F5D165F" w14:textId="77777777" w:rsidR="0043611E" w:rsidRDefault="0043611E" w:rsidP="0043611E">
      <w:pPr>
        <w:pStyle w:val="Adresse"/>
        <w:rPr>
          <w:sz w:val="28"/>
          <w:szCs w:val="28"/>
        </w:rPr>
      </w:pPr>
    </w:p>
    <w:p w14:paraId="012FFFD3" w14:textId="77777777" w:rsidR="0043611E" w:rsidRDefault="0043611E" w:rsidP="0043611E">
      <w:pPr>
        <w:pStyle w:val="Adresse"/>
        <w:rPr>
          <w:sz w:val="28"/>
          <w:szCs w:val="28"/>
        </w:rPr>
      </w:pPr>
    </w:p>
    <w:p w14:paraId="2975F5CE" w14:textId="77777777" w:rsidR="0043611E" w:rsidRDefault="0043611E" w:rsidP="0043611E">
      <w:pPr>
        <w:pStyle w:val="Adresse"/>
        <w:rPr>
          <w:sz w:val="28"/>
          <w:szCs w:val="28"/>
        </w:rPr>
      </w:pPr>
    </w:p>
    <w:p w14:paraId="2D63A380" w14:textId="77777777" w:rsidR="0043611E" w:rsidRDefault="0043611E" w:rsidP="0043611E">
      <w:pPr>
        <w:pStyle w:val="Adresse"/>
        <w:rPr>
          <w:sz w:val="28"/>
          <w:szCs w:val="28"/>
        </w:rPr>
      </w:pPr>
    </w:p>
    <w:p w14:paraId="6284254D" w14:textId="77777777" w:rsidR="0043611E" w:rsidRDefault="0043611E" w:rsidP="0043611E">
      <w:pPr>
        <w:pStyle w:val="Adresse"/>
        <w:rPr>
          <w:sz w:val="28"/>
          <w:szCs w:val="28"/>
        </w:rPr>
      </w:pPr>
    </w:p>
    <w:p w14:paraId="0297DB39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 xml:space="preserve">Hovin IL håndball har sammen med Trønder-Lyn håndball, inngått ett samarbeid med Sport 1 Melhus. </w:t>
      </w:r>
    </w:p>
    <w:p w14:paraId="16C1C638" w14:textId="77777777" w:rsidR="0043611E" w:rsidRDefault="0043611E" w:rsidP="0043611E">
      <w:pPr>
        <w:pStyle w:val="Adresse"/>
        <w:rPr>
          <w:sz w:val="28"/>
          <w:szCs w:val="28"/>
        </w:rPr>
      </w:pPr>
    </w:p>
    <w:p w14:paraId="22DE01C7" w14:textId="77777777" w:rsidR="0043611E" w:rsidRDefault="0043611E" w:rsidP="0043611E">
      <w:pPr>
        <w:pStyle w:val="Adresse"/>
        <w:rPr>
          <w:sz w:val="28"/>
          <w:szCs w:val="28"/>
        </w:rPr>
      </w:pPr>
    </w:p>
    <w:p w14:paraId="39F6F8F3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I den forbindelse så ønsker vi å gi alle spillere, en mulighet til å kjøpe en komplett spillerpakke til svært redusert pakkepris (40% rabatt ved kjøp av hele pakken!)</w:t>
      </w:r>
    </w:p>
    <w:p w14:paraId="52B94AF5" w14:textId="77777777" w:rsidR="0043611E" w:rsidRDefault="0043611E" w:rsidP="0043611E">
      <w:pPr>
        <w:pStyle w:val="Adresse"/>
        <w:rPr>
          <w:sz w:val="28"/>
          <w:szCs w:val="28"/>
        </w:rPr>
      </w:pPr>
    </w:p>
    <w:p w14:paraId="297D7A30" w14:textId="77777777" w:rsidR="0043611E" w:rsidRDefault="0043611E" w:rsidP="0043611E">
      <w:pPr>
        <w:pStyle w:val="Adresse"/>
        <w:rPr>
          <w:sz w:val="28"/>
          <w:szCs w:val="28"/>
        </w:rPr>
      </w:pPr>
    </w:p>
    <w:p w14:paraId="4DC54D77" w14:textId="77777777" w:rsidR="0043611E" w:rsidRDefault="0043611E" w:rsidP="0043611E">
      <w:pPr>
        <w:pStyle w:val="Adresse"/>
        <w:rPr>
          <w:sz w:val="28"/>
          <w:szCs w:val="28"/>
        </w:rPr>
      </w:pPr>
      <w:r>
        <w:rPr>
          <w:sz w:val="28"/>
          <w:szCs w:val="28"/>
        </w:rPr>
        <w:t>Det er også mulighet til å kjøpe kun enkelte deler av pakken, men da er prisen redusert med 25% mot normalt 20%</w:t>
      </w:r>
    </w:p>
    <w:p w14:paraId="2539B9C1" w14:textId="77777777" w:rsidR="0043611E" w:rsidRDefault="0043611E" w:rsidP="0043611E">
      <w:pPr>
        <w:pStyle w:val="Adresse"/>
        <w:rPr>
          <w:sz w:val="28"/>
          <w:szCs w:val="28"/>
        </w:rPr>
      </w:pPr>
    </w:p>
    <w:p w14:paraId="3297EDB1" w14:textId="77777777" w:rsidR="0043611E" w:rsidRDefault="0043611E" w:rsidP="0043611E">
      <w:pPr>
        <w:pStyle w:val="Adresse"/>
        <w:rPr>
          <w:sz w:val="28"/>
          <w:szCs w:val="28"/>
        </w:rPr>
      </w:pPr>
    </w:p>
    <w:p w14:paraId="09866B35" w14:textId="77777777" w:rsidR="0043611E" w:rsidRDefault="0043611E" w:rsidP="0043611E">
      <w:pPr>
        <w:pStyle w:val="Adresse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NYHET I ÅR: Vi har helt ny folie for trykk av navn og logoer, samt vi har investert i nye maskiner for trykk. Dette skal forhåpentligvis hindre problemet med at navnelogoene løsner… </w:t>
      </w:r>
    </w:p>
    <w:p w14:paraId="04CB83CF" w14:textId="77777777" w:rsidR="0043611E" w:rsidRDefault="0043611E" w:rsidP="0043611E">
      <w:pPr>
        <w:pStyle w:val="Adresse"/>
        <w:rPr>
          <w:i/>
          <w:sz w:val="28"/>
          <w:szCs w:val="28"/>
        </w:rPr>
      </w:pPr>
    </w:p>
    <w:p w14:paraId="0E8C4E7B" w14:textId="77777777" w:rsidR="0043611E" w:rsidRDefault="0043611E" w:rsidP="0043611E">
      <w:pPr>
        <w:pStyle w:val="Adresse"/>
        <w:rPr>
          <w:i/>
          <w:sz w:val="28"/>
          <w:szCs w:val="28"/>
        </w:rPr>
      </w:pPr>
    </w:p>
    <w:p w14:paraId="37AB7397" w14:textId="77777777" w:rsidR="0043611E" w:rsidRPr="00331CE2" w:rsidRDefault="0043611E" w:rsidP="0043611E">
      <w:pPr>
        <w:pStyle w:val="Adresse"/>
        <w:rPr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112E40D" wp14:editId="4CC36CB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667760" cy="627380"/>
                <wp:effectExtent l="0" t="0" r="0" b="0"/>
                <wp:wrapNone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760" cy="62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9FF1CC0" w14:textId="77777777" w:rsidR="0043611E" w:rsidRPr="00331CE2" w:rsidRDefault="0043611E" w:rsidP="0043611E">
                            <w:pPr>
                              <w:pStyle w:val="Adresse"/>
                              <w:jc w:val="center"/>
                              <w:rPr>
                                <w:b/>
                                <w:color w:val="E8C94B" w:themeColor="accent3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E8C94B" w:themeColor="accent3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SPESIALTILBUD: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harsh" dir="t"/>
                        </a:scene3d>
                        <a:sp3d extrusionH="57150" prstMaterial="matte">
                          <a:bevelT w="63500" h="12700" prst="angle"/>
                          <a:contourClr>
                            <a:schemeClr val="bg1">
                              <a:lumMod val="6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kstboks 1" o:spid="_x0000_s1033" type="#_x0000_t202" style="position:absolute;margin-left:0;margin-top:0;width:288.8pt;height:49.4pt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" filled="f" stroked="f">
                <v:textbox style="mso-fit-shape-to-text:t">
                  <w:txbxContent>
                    <w:p w14:paraId="29FF1CC0" w14:textId="77777777" w:rsidR="0043611E" w:rsidRPr="00331CE2" w:rsidRDefault="0043611E" w:rsidP="0043611E">
                      <w:pPr>
                        <w:pStyle w:val="Adresse"/>
                        <w:jc w:val="center"/>
                        <w:rPr>
                          <w:b/>
                          <w:color w:val="E8C94B" w:themeColor="accent3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olor w:val="E8C94B" w:themeColor="accent3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SPESIALTILBUD:</w:t>
                      </w:r>
                    </w:p>
                  </w:txbxContent>
                </v:textbox>
              </v:shape>
            </w:pict>
          </mc:Fallback>
        </mc:AlternateContent>
      </w:r>
    </w:p>
    <w:p w14:paraId="477E3675" w14:textId="77777777" w:rsidR="0043611E" w:rsidRDefault="0043611E" w:rsidP="0043611E">
      <w:pPr>
        <w:pStyle w:val="Adresse"/>
        <w:rPr>
          <w:sz w:val="28"/>
          <w:szCs w:val="28"/>
        </w:rPr>
      </w:pPr>
    </w:p>
    <w:p w14:paraId="4FFBEEBC" w14:textId="77777777" w:rsidR="0043611E" w:rsidRPr="00EC0A2F" w:rsidRDefault="0043611E" w:rsidP="0043611E">
      <w:pPr>
        <w:pStyle w:val="Adresse"/>
        <w:rPr>
          <w:sz w:val="28"/>
          <w:szCs w:val="28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69504" behindDoc="0" locked="0" layoutInCell="1" allowOverlap="1" wp14:anchorId="002E5F7C" wp14:editId="0E11BD11">
            <wp:simplePos x="0" y="0"/>
            <wp:positionH relativeFrom="margin">
              <wp:align>right</wp:align>
            </wp:positionH>
            <wp:positionV relativeFrom="paragraph">
              <wp:posOffset>1375410</wp:posOffset>
            </wp:positionV>
            <wp:extent cx="5553075" cy="1237615"/>
            <wp:effectExtent l="0" t="0" r="9525" b="635"/>
            <wp:wrapNone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port1melhus_logo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1237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1CE2">
        <w:rPr>
          <w:noProof/>
          <w:sz w:val="28"/>
          <w:szCs w:val="28"/>
          <w:lang w:val="en-US"/>
        </w:rPr>
        <mc:AlternateContent>
          <mc:Choice Requires="wps">
            <w:drawing>
              <wp:anchor distT="228600" distB="228600" distL="228600" distR="228600" simplePos="0" relativeHeight="251668480" behindDoc="0" locked="0" layoutInCell="1" allowOverlap="1" wp14:anchorId="598EDE50" wp14:editId="58F3808E">
                <wp:simplePos x="0" y="0"/>
                <wp:positionH relativeFrom="margin">
                  <wp:align>left</wp:align>
                </wp:positionH>
                <wp:positionV relativeFrom="margin">
                  <wp:posOffset>6047105</wp:posOffset>
                </wp:positionV>
                <wp:extent cx="5953125" cy="695325"/>
                <wp:effectExtent l="0" t="0" r="9525" b="9525"/>
                <wp:wrapNone/>
                <wp:docPr id="36" name="Tekstbok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3125" cy="69532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lt2">
                                <a:tint val="90000"/>
                                <a:satMod val="92000"/>
                                <a:lumMod val="120000"/>
                              </a:schemeClr>
                            </a:gs>
                            <a:gs pos="100000">
                              <a:schemeClr val="lt2">
                                <a:shade val="98000"/>
                                <a:satMod val="120000"/>
                                <a:lumMod val="98000"/>
                              </a:schemeClr>
                            </a:gs>
                          </a:gsLst>
                          <a:path path="circle">
                            <a:fillToRect l="50000" t="50000" r="100000" b="100000"/>
                          </a:path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C3C488" w14:textId="77777777" w:rsidR="0043611E" w:rsidRPr="00331CE2" w:rsidRDefault="0043611E" w:rsidP="0043611E">
                            <w:pPr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331CE2"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  <w:t>VI GIR 30% VALGFRITT PAR INNESKO</w:t>
                            </w:r>
                          </w:p>
                          <w:p w14:paraId="7757789C" w14:textId="77777777" w:rsidR="0043611E" w:rsidRDefault="0043611E" w:rsidP="0043611E">
                            <w:pPr>
                              <w:pStyle w:val="Ingenmellomrom"/>
                              <w:jc w:val="right"/>
                              <w:rPr>
                                <w:color w:val="352F25" w:themeColor="text2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boks 36" o:spid="_x0000_s1034" type="#_x0000_t202" style="position:absolute;margin-left:0;margin-top:476.15pt;width:468.75pt;height:54.75pt;z-index:251668480;visibility:visible;mso-wrap-style:square;mso-width-percent:0;mso-height-percent:0;mso-wrap-distance-left:18pt;mso-wrap-distance-top:18pt;mso-wrap-distance-right:18pt;mso-wrap-distance-bottom:18pt;mso-position-horizontal:left;mso-position-horizontal-relative:margin;mso-position-vertical:absolute;mso-position-vertical-relative:margin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" fillcolor="#2e2c2a [611]" stroked="f" strokeweight=".5pt">
                <v:fill color2="#e7e6e5 [3139]" rotate="t" focusposition=".5,.5" focussize="-.5,-.5" focus="100%" type="gradientRadial"/>
                <v:textbox inset="14.4pt,14.4pt,14.4pt,14.4pt">
                  <w:txbxContent>
                    <w:p w14:paraId="3EC3C488" w14:textId="77777777" w:rsidR="0043611E" w:rsidRPr="00331CE2" w:rsidRDefault="0043611E" w:rsidP="0043611E">
                      <w:pPr>
                        <w:rPr>
                          <w:b/>
                          <w:color w:val="FF0000"/>
                          <w:sz w:val="36"/>
                          <w:szCs w:val="36"/>
                        </w:rPr>
                      </w:pPr>
                      <w:r w:rsidRPr="00331CE2">
                        <w:rPr>
                          <w:b/>
                          <w:color w:val="FF0000"/>
                          <w:sz w:val="36"/>
                          <w:szCs w:val="36"/>
                        </w:rPr>
                        <w:t>VI GIR 30% VALGFRITT PAR INNESKO</w:t>
                      </w:r>
                    </w:p>
                    <w:p w14:paraId="7757789C" w14:textId="77777777" w:rsidR="0043611E" w:rsidRDefault="0043611E" w:rsidP="0043611E">
                      <w:pPr>
                        <w:pStyle w:val="Ingenmellomrom"/>
                        <w:jc w:val="right"/>
                        <w:rPr>
                          <w:color w:val="352F25" w:themeColor="text2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0F028009" w14:textId="77777777" w:rsidR="00331CE2" w:rsidRPr="0043611E" w:rsidRDefault="00331CE2" w:rsidP="0043611E">
      <w:bookmarkStart w:id="0" w:name="_GoBack"/>
      <w:bookmarkEnd w:id="0"/>
    </w:p>
    <w:sectPr w:rsidR="00331CE2" w:rsidRPr="0043611E" w:rsidSect="00AC3024">
      <w:pgSz w:w="12240" w:h="15840" w:code="1"/>
      <w:pgMar w:top="1440" w:right="1325" w:bottom="1080" w:left="2160" w:header="720" w:footer="7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A3AE64" w14:textId="77777777" w:rsidR="00E83423" w:rsidRDefault="00E83423">
      <w:pPr>
        <w:spacing w:after="0" w:line="240" w:lineRule="auto"/>
      </w:pPr>
      <w:r>
        <w:separator/>
      </w:r>
    </w:p>
  </w:endnote>
  <w:endnote w:type="continuationSeparator" w:id="0">
    <w:p w14:paraId="45F61365" w14:textId="77777777" w:rsidR="00E83423" w:rsidRDefault="00E83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GｺﾞｼｯｸM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G明朝B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979D4F" w14:textId="77777777" w:rsidR="00E83423" w:rsidRDefault="00E83423">
      <w:pPr>
        <w:spacing w:after="0" w:line="240" w:lineRule="auto"/>
      </w:pPr>
      <w:r>
        <w:separator/>
      </w:r>
    </w:p>
  </w:footnote>
  <w:footnote w:type="continuationSeparator" w:id="0">
    <w:p w14:paraId="2F420479" w14:textId="77777777" w:rsidR="00E83423" w:rsidRDefault="00E834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17961B0C"/>
    <w:lvl w:ilvl="0">
      <w:start w:val="1"/>
      <w:numFmt w:val="bullet"/>
      <w:pStyle w:val="Punktmerketliste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352F25" w:themeColor="text2"/>
        <w:sz w:val="16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E6C"/>
    <w:rsid w:val="00032696"/>
    <w:rsid w:val="001366CB"/>
    <w:rsid w:val="00272449"/>
    <w:rsid w:val="002A7710"/>
    <w:rsid w:val="003064EC"/>
    <w:rsid w:val="00331CE2"/>
    <w:rsid w:val="0043611E"/>
    <w:rsid w:val="004A6225"/>
    <w:rsid w:val="004B2D49"/>
    <w:rsid w:val="004B2E6C"/>
    <w:rsid w:val="0056308F"/>
    <w:rsid w:val="00582B44"/>
    <w:rsid w:val="005D0C24"/>
    <w:rsid w:val="005F1961"/>
    <w:rsid w:val="00602F01"/>
    <w:rsid w:val="00654E9C"/>
    <w:rsid w:val="006C297C"/>
    <w:rsid w:val="00752ED5"/>
    <w:rsid w:val="008D073C"/>
    <w:rsid w:val="00973B6F"/>
    <w:rsid w:val="00AC3024"/>
    <w:rsid w:val="00AD2120"/>
    <w:rsid w:val="00B05C6B"/>
    <w:rsid w:val="00B57E76"/>
    <w:rsid w:val="00B76003"/>
    <w:rsid w:val="00B94CD7"/>
    <w:rsid w:val="00BE0CBD"/>
    <w:rsid w:val="00C04FA1"/>
    <w:rsid w:val="00C6562C"/>
    <w:rsid w:val="00C73E2F"/>
    <w:rsid w:val="00CA7A58"/>
    <w:rsid w:val="00CF23FA"/>
    <w:rsid w:val="00DB7309"/>
    <w:rsid w:val="00E236B8"/>
    <w:rsid w:val="00E83423"/>
    <w:rsid w:val="00EA1CEA"/>
    <w:rsid w:val="00EB4ED1"/>
    <w:rsid w:val="00EC0A2F"/>
    <w:rsid w:val="00F83DF6"/>
    <w:rsid w:val="00FE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E116B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4D4436" w:themeColor="text2" w:themeTint="E6"/>
        <w:lang w:val="nb-NO" w:eastAsia="nb-NO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List Bullet" w:qFormat="1"/>
    <w:lsdException w:name="Title" w:semiHidden="0" w:uiPriority="10" w:unhideWhenUsed="0" w:qFormat="1"/>
    <w:lsdException w:name="Default Paragraph Font" w:uiPriority="1"/>
    <w:lsdException w:name="Subtitle" w:uiPriority="11" w:qFormat="1"/>
    <w:lsdException w:name="Date" w:qFormat="1"/>
    <w:lsdException w:name="Strong" w:semiHidden="0" w:uiPriority="22" w:unhideWhenUsed="0" w:qFormat="1"/>
    <w:lsdException w:name="Emphasis" w:uiPriority="2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1"/>
    <w:qFormat/>
    <w:pPr>
      <w:keepNext/>
      <w:keepLines/>
      <w:spacing w:after="120" w:line="216" w:lineRule="auto"/>
      <w:outlineLvl w:val="0"/>
    </w:pPr>
    <w:rPr>
      <w:rFonts w:asciiTheme="majorHAnsi" w:eastAsiaTheme="majorEastAsia" w:hAnsiTheme="majorHAnsi" w:cstheme="majorBidi"/>
      <w:b/>
      <w:bCs/>
      <w:color w:val="352F25" w:themeColor="text2"/>
      <w:sz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Pr>
      <w:color w:val="808080"/>
    </w:rPr>
  </w:style>
  <w:style w:type="paragraph" w:styleId="Tittel">
    <w:name w:val="Title"/>
    <w:basedOn w:val="Normal"/>
    <w:next w:val="Normal"/>
    <w:link w:val="TittelTegn"/>
    <w:uiPriority w:val="1"/>
    <w:qFormat/>
    <w:pPr>
      <w:spacing w:after="720" w:line="204" w:lineRule="auto"/>
      <w:contextualSpacing/>
    </w:pPr>
    <w:rPr>
      <w:rFonts w:asciiTheme="majorHAnsi" w:eastAsiaTheme="majorEastAsia" w:hAnsiTheme="majorHAnsi" w:cstheme="majorBidi"/>
      <w:b/>
      <w:bCs/>
      <w:caps/>
      <w:color w:val="027E6F" w:themeColor="accent1" w:themeShade="BF"/>
      <w:spacing w:val="-10"/>
      <w:kern w:val="28"/>
      <w:sz w:val="104"/>
    </w:rPr>
  </w:style>
  <w:style w:type="character" w:customStyle="1" w:styleId="TittelTegn">
    <w:name w:val="Tittel Tegn"/>
    <w:basedOn w:val="Standardskriftforavsnitt"/>
    <w:link w:val="Tittel"/>
    <w:uiPriority w:val="1"/>
    <w:rPr>
      <w:rFonts w:asciiTheme="majorHAnsi" w:eastAsiaTheme="majorEastAsia" w:hAnsiTheme="majorHAnsi" w:cstheme="majorBidi"/>
      <w:b/>
      <w:bCs/>
      <w:caps/>
      <w:color w:val="027E6F" w:themeColor="accent1" w:themeShade="BF"/>
      <w:spacing w:val="-10"/>
      <w:kern w:val="28"/>
      <w:sz w:val="104"/>
    </w:rPr>
  </w:style>
  <w:style w:type="table" w:styleId="Tabellrutenett">
    <w:name w:val="Table Grid"/>
    <w:basedOn w:val="Vanligtabel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verskrift1Tegn">
    <w:name w:val="Overskrift 1 Tegn"/>
    <w:basedOn w:val="Standardskriftforavsnitt"/>
    <w:link w:val="Overskrift1"/>
    <w:uiPriority w:val="1"/>
    <w:rPr>
      <w:rFonts w:asciiTheme="majorHAnsi" w:eastAsiaTheme="majorEastAsia" w:hAnsiTheme="majorHAnsi" w:cstheme="majorBidi"/>
      <w:b/>
      <w:bCs/>
      <w:color w:val="352F25" w:themeColor="text2"/>
      <w:sz w:val="32"/>
    </w:rPr>
  </w:style>
  <w:style w:type="paragraph" w:styleId="Punktmerketliste">
    <w:name w:val="List Bullet"/>
    <w:basedOn w:val="Normal"/>
    <w:uiPriority w:val="1"/>
    <w:unhideWhenUsed/>
    <w:qFormat/>
    <w:pPr>
      <w:numPr>
        <w:numId w:val="1"/>
      </w:numPr>
    </w:pPr>
  </w:style>
  <w:style w:type="paragraph" w:styleId="Bildetekst">
    <w:name w:val="caption"/>
    <w:basedOn w:val="Normal"/>
    <w:next w:val="Normal"/>
    <w:uiPriority w:val="2"/>
    <w:unhideWhenUsed/>
    <w:qFormat/>
    <w:pPr>
      <w:spacing w:after="0" w:line="240" w:lineRule="auto"/>
    </w:pPr>
    <w:rPr>
      <w:i/>
      <w:iCs/>
      <w:sz w:val="16"/>
    </w:rPr>
  </w:style>
  <w:style w:type="character" w:styleId="Sterk">
    <w:name w:val="Strong"/>
    <w:basedOn w:val="Standardskriftforavsnitt"/>
    <w:uiPriority w:val="2"/>
    <w:qFormat/>
    <w:rPr>
      <w:b/>
      <w:bCs/>
    </w:rPr>
  </w:style>
  <w:style w:type="paragraph" w:styleId="Topptekst">
    <w:name w:val="header"/>
    <w:basedOn w:val="Normal"/>
    <w:link w:val="TopptekstTegn"/>
    <w:uiPriority w:val="4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4"/>
  </w:style>
  <w:style w:type="paragraph" w:styleId="Bunntekst">
    <w:name w:val="footer"/>
    <w:basedOn w:val="Normal"/>
    <w:link w:val="BunntekstTegn"/>
    <w:uiPriority w:val="4"/>
    <w:unhideWhenUsed/>
    <w:qFormat/>
    <w:pPr>
      <w:tabs>
        <w:tab w:val="center" w:pos="4680"/>
        <w:tab w:val="right" w:pos="9360"/>
      </w:tabs>
      <w:spacing w:after="0" w:line="276" w:lineRule="auto"/>
    </w:pPr>
    <w:rPr>
      <w:sz w:val="17"/>
    </w:rPr>
  </w:style>
  <w:style w:type="character" w:customStyle="1" w:styleId="BunntekstTegn">
    <w:name w:val="Bunntekst Tegn"/>
    <w:basedOn w:val="Standardskriftforavsnitt"/>
    <w:link w:val="Bunntekst"/>
    <w:uiPriority w:val="4"/>
    <w:rPr>
      <w:sz w:val="17"/>
    </w:rPr>
  </w:style>
  <w:style w:type="paragraph" w:customStyle="1" w:styleId="Firma">
    <w:name w:val="Firma"/>
    <w:basedOn w:val="Normal"/>
    <w:uiPriority w:val="4"/>
    <w:qFormat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027E6F" w:themeColor="accent1" w:themeShade="BF"/>
    </w:rPr>
  </w:style>
  <w:style w:type="paragraph" w:styleId="Ingenmellomrom">
    <w:name w:val="No Spacing"/>
    <w:link w:val="IngenmellomromTegn"/>
    <w:uiPriority w:val="1"/>
    <w:unhideWhenUsed/>
    <w:qFormat/>
    <w:pPr>
      <w:spacing w:after="0" w:line="240" w:lineRule="auto"/>
    </w:pPr>
  </w:style>
  <w:style w:type="paragraph" w:styleId="Dato">
    <w:name w:val="Date"/>
    <w:basedOn w:val="Normal"/>
    <w:next w:val="Normal"/>
    <w:link w:val="DatoTegn"/>
    <w:uiPriority w:val="3"/>
    <w:unhideWhenUsed/>
    <w:qFormat/>
    <w:pPr>
      <w:spacing w:before="720" w:after="0" w:line="216" w:lineRule="auto"/>
    </w:pPr>
    <w:rPr>
      <w:rFonts w:asciiTheme="majorHAnsi" w:eastAsiaTheme="majorEastAsia" w:hAnsiTheme="majorHAnsi" w:cstheme="majorBidi"/>
      <w:color w:val="027E6F" w:themeColor="accent1" w:themeShade="BF"/>
      <w:sz w:val="52"/>
    </w:rPr>
  </w:style>
  <w:style w:type="character" w:customStyle="1" w:styleId="DatoTegn">
    <w:name w:val="Dato Tegn"/>
    <w:basedOn w:val="Standardskriftforavsnitt"/>
    <w:link w:val="Dato"/>
    <w:uiPriority w:val="3"/>
    <w:rPr>
      <w:rFonts w:asciiTheme="majorHAnsi" w:eastAsiaTheme="majorEastAsia" w:hAnsiTheme="majorHAnsi" w:cstheme="majorBidi"/>
      <w:color w:val="027E6F" w:themeColor="accent1" w:themeShade="BF"/>
      <w:sz w:val="52"/>
    </w:rPr>
  </w:style>
  <w:style w:type="paragraph" w:customStyle="1" w:styleId="Adresse">
    <w:name w:val="Adresse"/>
    <w:basedOn w:val="Normal"/>
    <w:uiPriority w:val="4"/>
    <w:qFormat/>
    <w:pPr>
      <w:spacing w:after="0" w:line="240" w:lineRule="auto"/>
    </w:pPr>
    <w:rPr>
      <w:sz w:val="4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6C297C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C297C"/>
    <w:rPr>
      <w:rFonts w:ascii="Calibri" w:hAnsi="Calibri"/>
      <w:sz w:val="18"/>
      <w:szCs w:val="18"/>
    </w:rPr>
  </w:style>
  <w:style w:type="character" w:customStyle="1" w:styleId="IngenmellomromTegn">
    <w:name w:val="Ingen mellomrom Tegn"/>
    <w:basedOn w:val="Standardskriftforavsnitt"/>
    <w:link w:val="Ingenmellomrom"/>
    <w:uiPriority w:val="1"/>
    <w:rsid w:val="00331CE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4D4436" w:themeColor="text2" w:themeTint="E6"/>
        <w:lang w:val="nb-NO" w:eastAsia="nb-NO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List Bullet" w:qFormat="1"/>
    <w:lsdException w:name="Title" w:semiHidden="0" w:uiPriority="10" w:unhideWhenUsed="0" w:qFormat="1"/>
    <w:lsdException w:name="Default Paragraph Font" w:uiPriority="1"/>
    <w:lsdException w:name="Subtitle" w:uiPriority="11" w:qFormat="1"/>
    <w:lsdException w:name="Date" w:qFormat="1"/>
    <w:lsdException w:name="Strong" w:semiHidden="0" w:uiPriority="22" w:unhideWhenUsed="0" w:qFormat="1"/>
    <w:lsdException w:name="Emphasis" w:uiPriority="2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1"/>
    <w:qFormat/>
    <w:pPr>
      <w:keepNext/>
      <w:keepLines/>
      <w:spacing w:after="120" w:line="216" w:lineRule="auto"/>
      <w:outlineLvl w:val="0"/>
    </w:pPr>
    <w:rPr>
      <w:rFonts w:asciiTheme="majorHAnsi" w:eastAsiaTheme="majorEastAsia" w:hAnsiTheme="majorHAnsi" w:cstheme="majorBidi"/>
      <w:b/>
      <w:bCs/>
      <w:color w:val="352F25" w:themeColor="text2"/>
      <w:sz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Pr>
      <w:color w:val="808080"/>
    </w:rPr>
  </w:style>
  <w:style w:type="paragraph" w:styleId="Tittel">
    <w:name w:val="Title"/>
    <w:basedOn w:val="Normal"/>
    <w:next w:val="Normal"/>
    <w:link w:val="TittelTegn"/>
    <w:uiPriority w:val="1"/>
    <w:qFormat/>
    <w:pPr>
      <w:spacing w:after="720" w:line="204" w:lineRule="auto"/>
      <w:contextualSpacing/>
    </w:pPr>
    <w:rPr>
      <w:rFonts w:asciiTheme="majorHAnsi" w:eastAsiaTheme="majorEastAsia" w:hAnsiTheme="majorHAnsi" w:cstheme="majorBidi"/>
      <w:b/>
      <w:bCs/>
      <w:caps/>
      <w:color w:val="027E6F" w:themeColor="accent1" w:themeShade="BF"/>
      <w:spacing w:val="-10"/>
      <w:kern w:val="28"/>
      <w:sz w:val="104"/>
    </w:rPr>
  </w:style>
  <w:style w:type="character" w:customStyle="1" w:styleId="TittelTegn">
    <w:name w:val="Tittel Tegn"/>
    <w:basedOn w:val="Standardskriftforavsnitt"/>
    <w:link w:val="Tittel"/>
    <w:uiPriority w:val="1"/>
    <w:rPr>
      <w:rFonts w:asciiTheme="majorHAnsi" w:eastAsiaTheme="majorEastAsia" w:hAnsiTheme="majorHAnsi" w:cstheme="majorBidi"/>
      <w:b/>
      <w:bCs/>
      <w:caps/>
      <w:color w:val="027E6F" w:themeColor="accent1" w:themeShade="BF"/>
      <w:spacing w:val="-10"/>
      <w:kern w:val="28"/>
      <w:sz w:val="104"/>
    </w:rPr>
  </w:style>
  <w:style w:type="table" w:styleId="Tabellrutenett">
    <w:name w:val="Table Grid"/>
    <w:basedOn w:val="Vanligtabel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verskrift1Tegn">
    <w:name w:val="Overskrift 1 Tegn"/>
    <w:basedOn w:val="Standardskriftforavsnitt"/>
    <w:link w:val="Overskrift1"/>
    <w:uiPriority w:val="1"/>
    <w:rPr>
      <w:rFonts w:asciiTheme="majorHAnsi" w:eastAsiaTheme="majorEastAsia" w:hAnsiTheme="majorHAnsi" w:cstheme="majorBidi"/>
      <w:b/>
      <w:bCs/>
      <w:color w:val="352F25" w:themeColor="text2"/>
      <w:sz w:val="32"/>
    </w:rPr>
  </w:style>
  <w:style w:type="paragraph" w:styleId="Punktmerketliste">
    <w:name w:val="List Bullet"/>
    <w:basedOn w:val="Normal"/>
    <w:uiPriority w:val="1"/>
    <w:unhideWhenUsed/>
    <w:qFormat/>
    <w:pPr>
      <w:numPr>
        <w:numId w:val="1"/>
      </w:numPr>
    </w:pPr>
  </w:style>
  <w:style w:type="paragraph" w:styleId="Bildetekst">
    <w:name w:val="caption"/>
    <w:basedOn w:val="Normal"/>
    <w:next w:val="Normal"/>
    <w:uiPriority w:val="2"/>
    <w:unhideWhenUsed/>
    <w:qFormat/>
    <w:pPr>
      <w:spacing w:after="0" w:line="240" w:lineRule="auto"/>
    </w:pPr>
    <w:rPr>
      <w:i/>
      <w:iCs/>
      <w:sz w:val="16"/>
    </w:rPr>
  </w:style>
  <w:style w:type="character" w:styleId="Sterk">
    <w:name w:val="Strong"/>
    <w:basedOn w:val="Standardskriftforavsnitt"/>
    <w:uiPriority w:val="2"/>
    <w:qFormat/>
    <w:rPr>
      <w:b/>
      <w:bCs/>
    </w:rPr>
  </w:style>
  <w:style w:type="paragraph" w:styleId="Topptekst">
    <w:name w:val="header"/>
    <w:basedOn w:val="Normal"/>
    <w:link w:val="TopptekstTegn"/>
    <w:uiPriority w:val="4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4"/>
  </w:style>
  <w:style w:type="paragraph" w:styleId="Bunntekst">
    <w:name w:val="footer"/>
    <w:basedOn w:val="Normal"/>
    <w:link w:val="BunntekstTegn"/>
    <w:uiPriority w:val="4"/>
    <w:unhideWhenUsed/>
    <w:qFormat/>
    <w:pPr>
      <w:tabs>
        <w:tab w:val="center" w:pos="4680"/>
        <w:tab w:val="right" w:pos="9360"/>
      </w:tabs>
      <w:spacing w:after="0" w:line="276" w:lineRule="auto"/>
    </w:pPr>
    <w:rPr>
      <w:sz w:val="17"/>
    </w:rPr>
  </w:style>
  <w:style w:type="character" w:customStyle="1" w:styleId="BunntekstTegn">
    <w:name w:val="Bunntekst Tegn"/>
    <w:basedOn w:val="Standardskriftforavsnitt"/>
    <w:link w:val="Bunntekst"/>
    <w:uiPriority w:val="4"/>
    <w:rPr>
      <w:sz w:val="17"/>
    </w:rPr>
  </w:style>
  <w:style w:type="paragraph" w:customStyle="1" w:styleId="Firma">
    <w:name w:val="Firma"/>
    <w:basedOn w:val="Normal"/>
    <w:uiPriority w:val="4"/>
    <w:qFormat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027E6F" w:themeColor="accent1" w:themeShade="BF"/>
    </w:rPr>
  </w:style>
  <w:style w:type="paragraph" w:styleId="Ingenmellomrom">
    <w:name w:val="No Spacing"/>
    <w:link w:val="IngenmellomromTegn"/>
    <w:uiPriority w:val="1"/>
    <w:unhideWhenUsed/>
    <w:qFormat/>
    <w:pPr>
      <w:spacing w:after="0" w:line="240" w:lineRule="auto"/>
    </w:pPr>
  </w:style>
  <w:style w:type="paragraph" w:styleId="Dato">
    <w:name w:val="Date"/>
    <w:basedOn w:val="Normal"/>
    <w:next w:val="Normal"/>
    <w:link w:val="DatoTegn"/>
    <w:uiPriority w:val="3"/>
    <w:unhideWhenUsed/>
    <w:qFormat/>
    <w:pPr>
      <w:spacing w:before="720" w:after="0" w:line="216" w:lineRule="auto"/>
    </w:pPr>
    <w:rPr>
      <w:rFonts w:asciiTheme="majorHAnsi" w:eastAsiaTheme="majorEastAsia" w:hAnsiTheme="majorHAnsi" w:cstheme="majorBidi"/>
      <w:color w:val="027E6F" w:themeColor="accent1" w:themeShade="BF"/>
      <w:sz w:val="52"/>
    </w:rPr>
  </w:style>
  <w:style w:type="character" w:customStyle="1" w:styleId="DatoTegn">
    <w:name w:val="Dato Tegn"/>
    <w:basedOn w:val="Standardskriftforavsnitt"/>
    <w:link w:val="Dato"/>
    <w:uiPriority w:val="3"/>
    <w:rPr>
      <w:rFonts w:asciiTheme="majorHAnsi" w:eastAsiaTheme="majorEastAsia" w:hAnsiTheme="majorHAnsi" w:cstheme="majorBidi"/>
      <w:color w:val="027E6F" w:themeColor="accent1" w:themeShade="BF"/>
      <w:sz w:val="52"/>
    </w:rPr>
  </w:style>
  <w:style w:type="paragraph" w:customStyle="1" w:styleId="Adresse">
    <w:name w:val="Adresse"/>
    <w:basedOn w:val="Normal"/>
    <w:uiPriority w:val="4"/>
    <w:qFormat/>
    <w:pPr>
      <w:spacing w:after="0" w:line="240" w:lineRule="auto"/>
    </w:pPr>
    <w:rPr>
      <w:sz w:val="4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6C297C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C297C"/>
    <w:rPr>
      <w:rFonts w:ascii="Calibri" w:hAnsi="Calibri"/>
      <w:sz w:val="18"/>
      <w:szCs w:val="18"/>
    </w:rPr>
  </w:style>
  <w:style w:type="character" w:customStyle="1" w:styleId="IngenmellomromTegn">
    <w:name w:val="Ingen mellomrom Tegn"/>
    <w:basedOn w:val="Standardskriftforavsnitt"/>
    <w:link w:val="Ingenmellomrom"/>
    <w:uiPriority w:val="1"/>
    <w:rsid w:val="00331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g"/><Relationship Id="rId12" Type="http://schemas.openxmlformats.org/officeDocument/2006/relationships/image" Target="media/image3.jpg"/><Relationship Id="rId13" Type="http://schemas.openxmlformats.org/officeDocument/2006/relationships/image" Target="media/image4.jpg"/><Relationship Id="rId14" Type="http://schemas.openxmlformats.org/officeDocument/2006/relationships/image" Target="media/image5.jpg"/><Relationship Id="rId15" Type="http://schemas.openxmlformats.org/officeDocument/2006/relationships/image" Target="media/image6.png"/><Relationship Id="rId16" Type="http://schemas.openxmlformats.org/officeDocument/2006/relationships/image" Target="media/image7.JP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lhus\AppData\Roaming\Microsoft\Templates\Forretningsflygeblad.dotx" TargetMode="External"/></Relationships>
</file>

<file path=word/theme/theme1.xml><?xml version="1.0" encoding="utf-8"?>
<a:theme xmlns:a="http://schemas.openxmlformats.org/drawingml/2006/main" name="Small Business Set">
  <a:themeElements>
    <a:clrScheme name="Small Business">
      <a:dk1>
        <a:sysClr val="windowText" lastClr="000000"/>
      </a:dk1>
      <a:lt1>
        <a:sysClr val="window" lastClr="FFFFFF"/>
      </a:lt1>
      <a:dk2>
        <a:srgbClr val="352F25"/>
      </a:dk2>
      <a:lt2>
        <a:srgbClr val="EDECEB"/>
      </a:lt2>
      <a:accent1>
        <a:srgbClr val="03A996"/>
      </a:accent1>
      <a:accent2>
        <a:srgbClr val="B33536"/>
      </a:accent2>
      <a:accent3>
        <a:srgbClr val="E8C94B"/>
      </a:accent3>
      <a:accent4>
        <a:srgbClr val="2682A6"/>
      </a:accent4>
      <a:accent5>
        <a:srgbClr val="F08A42"/>
      </a:accent5>
      <a:accent6>
        <a:srgbClr val="6A5178"/>
      </a:accent6>
      <a:hlink>
        <a:srgbClr val="4D4436"/>
      </a:hlink>
      <a:folHlink>
        <a:srgbClr val="027E7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CFE8F6-2F43-40D1-8FF0-88725880C9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680D5F-E804-544D-8890-285D2918D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\Users\Melhus\AppData\Roaming\Microsoft\Templates\Forretningsflygeblad.dotx</Template>
  <TotalTime>33</TotalTime>
  <Pages>3</Pages>
  <Words>253</Words>
  <Characters>1341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Melhus</dc:creator>
  <cp:keywords/>
  <cp:lastModifiedBy>Mariann Keiseraas</cp:lastModifiedBy>
  <cp:revision>6</cp:revision>
  <cp:lastPrinted>2015-10-29T15:36:00Z</cp:lastPrinted>
  <dcterms:created xsi:type="dcterms:W3CDTF">2016-10-05T18:10:00Z</dcterms:created>
  <dcterms:modified xsi:type="dcterms:W3CDTF">2016-10-11T18:52:00Z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TC029119009991</vt:lpwstr>
  </property>
</Properties>
</file>